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93AC7A" w14:textId="77777777" w:rsidR="00986DF0" w:rsidRDefault="009E0108">
      <w:pPr>
        <w:spacing w:after="100"/>
        <w:ind w:right="565"/>
      </w:pPr>
      <w:bookmarkStart w:id="0" w:name="_Hlk117784289"/>
      <w:r>
        <w:rPr>
          <w:rStyle w:val="NessunoA"/>
          <w:noProof/>
        </w:rPr>
        <w:drawing>
          <wp:inline distT="0" distB="0" distL="0" distR="0" wp14:anchorId="470E0961" wp14:editId="008AA935">
            <wp:extent cx="1373267" cy="1372973"/>
            <wp:effectExtent l="0" t="0" r="0" b="0"/>
            <wp:docPr id="1073741827" name="officeArt object" descr="6274500F-6A32-4C1D-96F0-335DABCC4A7A@homenet.telecomitalia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6274500F-6A32-4C1D-96F0-335DABCC4A7A@homenet.telecomitalia.jpeg" descr="6274500F-6A32-4C1D-96F0-335DABCC4A7A@homenet.telecomitalia.jpe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73267" cy="137297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Arial Unicode MS" w:eastAsia="Arial Unicode MS" w:hAnsi="Arial Unicode MS" w:cs="Arial Unicode MS"/>
          <w:spacing w:val="4"/>
          <w:position w:val="768"/>
          <w:sz w:val="26"/>
          <w:szCs w:val="26"/>
        </w:rPr>
        <w:br w:type="column"/>
      </w:r>
    </w:p>
    <w:p w14:paraId="134C9A7E" w14:textId="77777777" w:rsidR="00986DF0" w:rsidRDefault="00986DF0">
      <w:pPr>
        <w:spacing w:after="100"/>
        <w:ind w:right="565"/>
      </w:pPr>
    </w:p>
    <w:p w14:paraId="7CCF82E6" w14:textId="77777777" w:rsidR="00986DF0" w:rsidRDefault="009E0108">
      <w:pPr>
        <w:ind w:right="565"/>
        <w:rPr>
          <w:spacing w:val="38"/>
          <w:sz w:val="24"/>
          <w:szCs w:val="24"/>
        </w:rPr>
      </w:pPr>
      <w:r>
        <w:rPr>
          <w:rFonts w:ascii="Impact" w:hAnsi="Impact"/>
          <w:caps/>
          <w:spacing w:val="38"/>
          <w:sz w:val="24"/>
          <w:szCs w:val="24"/>
        </w:rPr>
        <w:t>Museo d’Arte Contemporanea</w:t>
      </w:r>
    </w:p>
    <w:p w14:paraId="3FDDBB6C" w14:textId="77777777" w:rsidR="00986DF0" w:rsidRDefault="00986DF0">
      <w:pPr>
        <w:ind w:right="565"/>
      </w:pPr>
    </w:p>
    <w:p w14:paraId="386C0077" w14:textId="77777777" w:rsidR="00986DF0" w:rsidRDefault="009E0108">
      <w:pPr>
        <w:ind w:right="565"/>
        <w:rPr>
          <w:sz w:val="18"/>
          <w:szCs w:val="18"/>
        </w:rPr>
      </w:pPr>
      <w:r>
        <w:rPr>
          <w:sz w:val="18"/>
          <w:szCs w:val="18"/>
        </w:rPr>
        <w:t xml:space="preserve">Piazza Mafalda di Savoia </w:t>
      </w:r>
      <w:r w:rsidR="008800D2">
        <w:rPr>
          <w:sz w:val="18"/>
          <w:szCs w:val="18"/>
        </w:rPr>
        <w:t>–</w:t>
      </w:r>
      <w:r>
        <w:rPr>
          <w:sz w:val="18"/>
          <w:szCs w:val="18"/>
        </w:rPr>
        <w:t xml:space="preserve"> 10098 Rivoli (Torino) </w:t>
      </w:r>
      <w:r w:rsidR="008800D2">
        <w:rPr>
          <w:sz w:val="18"/>
          <w:szCs w:val="18"/>
        </w:rPr>
        <w:t>–</w:t>
      </w:r>
      <w:r>
        <w:rPr>
          <w:sz w:val="18"/>
          <w:szCs w:val="18"/>
        </w:rPr>
        <w:t xml:space="preserve"> Italia </w:t>
      </w:r>
    </w:p>
    <w:p w14:paraId="225AB418" w14:textId="77777777" w:rsidR="009E0108" w:rsidRPr="00B45A55" w:rsidRDefault="009E0108">
      <w:pPr>
        <w:ind w:right="565"/>
        <w:rPr>
          <w:rStyle w:val="Hyperlink0"/>
          <w:lang w:val="en-US"/>
        </w:rPr>
      </w:pPr>
      <w:r w:rsidRPr="00B45A55">
        <w:rPr>
          <w:sz w:val="18"/>
          <w:szCs w:val="18"/>
          <w:lang w:val="en-US"/>
        </w:rPr>
        <w:t>tel. +39</w:t>
      </w:r>
      <w:r w:rsidR="008800D2" w:rsidRPr="00B45A55">
        <w:rPr>
          <w:sz w:val="18"/>
          <w:szCs w:val="18"/>
          <w:lang w:val="en-US"/>
        </w:rPr>
        <w:t xml:space="preserve"> </w:t>
      </w:r>
      <w:r w:rsidRPr="00B45A55">
        <w:rPr>
          <w:sz w:val="18"/>
          <w:szCs w:val="18"/>
          <w:lang w:val="en-US"/>
        </w:rPr>
        <w:t>/</w:t>
      </w:r>
      <w:r w:rsidR="008800D2" w:rsidRPr="00B45A55">
        <w:rPr>
          <w:sz w:val="18"/>
          <w:szCs w:val="18"/>
          <w:lang w:val="en-US"/>
        </w:rPr>
        <w:t xml:space="preserve"> </w:t>
      </w:r>
      <w:r w:rsidRPr="00B45A55">
        <w:rPr>
          <w:sz w:val="18"/>
          <w:szCs w:val="18"/>
          <w:lang w:val="en-US"/>
        </w:rPr>
        <w:t xml:space="preserve">011.9565222 – e-mail: info@castellodirivoli.org  </w:t>
      </w:r>
      <w:hyperlink r:id="rId9" w:history="1">
        <w:r w:rsidRPr="00B45A55">
          <w:rPr>
            <w:rStyle w:val="Hyperlink0"/>
            <w:lang w:val="en-US"/>
          </w:rPr>
          <w:t>www.castellodirivoli.org</w:t>
        </w:r>
      </w:hyperlink>
    </w:p>
    <w:p w14:paraId="0CBBAE8D" w14:textId="77777777" w:rsidR="00590706" w:rsidRPr="00B45A55" w:rsidRDefault="00590706">
      <w:pPr>
        <w:ind w:right="565"/>
        <w:rPr>
          <w:rStyle w:val="Hyperlink0"/>
          <w:lang w:val="en-US"/>
        </w:rPr>
      </w:pPr>
    </w:p>
    <w:p w14:paraId="172402AF" w14:textId="77777777" w:rsidR="00590706" w:rsidRPr="00B45A55" w:rsidRDefault="00590706">
      <w:pPr>
        <w:ind w:right="565"/>
        <w:rPr>
          <w:sz w:val="18"/>
          <w:szCs w:val="18"/>
          <w:lang w:val="en-US"/>
        </w:rPr>
        <w:sectPr w:rsidR="00590706" w:rsidRPr="00B45A55" w:rsidSect="008800D2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0" w:h="16840"/>
          <w:pgMar w:top="284" w:right="709" w:bottom="284" w:left="709" w:header="283" w:footer="397" w:gutter="0"/>
          <w:cols w:num="2" w:space="792"/>
          <w:docGrid w:linePitch="272"/>
        </w:sectPr>
      </w:pPr>
    </w:p>
    <w:p w14:paraId="46E0C366" w14:textId="77777777" w:rsidR="00645E79" w:rsidRPr="002A6FF2" w:rsidRDefault="00645E79" w:rsidP="00CE4A4C">
      <w:pPr>
        <w:ind w:right="565"/>
        <w:rPr>
          <w:lang w:val="en-US"/>
        </w:rPr>
      </w:pPr>
    </w:p>
    <w:bookmarkEnd w:id="0"/>
    <w:p w14:paraId="4040E0FD" w14:textId="77777777" w:rsidR="00B5743D" w:rsidRDefault="00B5743D" w:rsidP="00C47C1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2747"/>
        </w:tabs>
        <w:rPr>
          <w:rFonts w:ascii="Calibri" w:eastAsia="Calibri" w:hAnsi="Calibri" w:cs="Palatino Linotype"/>
          <w:b/>
          <w:bCs/>
          <w:i/>
          <w:iCs/>
          <w:color w:val="auto"/>
          <w:sz w:val="28"/>
          <w:szCs w:val="28"/>
          <w:bdr w:val="none" w:sz="0" w:space="0" w:color="auto"/>
          <w:lang w:val="en-US" w:eastAsia="en-US"/>
          <w14:textOutline w14:w="0" w14:cap="rnd" w14:cmpd="sng" w14:algn="ctr">
            <w14:noFill/>
            <w14:prstDash w14:val="solid"/>
            <w14:bevel/>
          </w14:textOutline>
        </w:rPr>
      </w:pPr>
    </w:p>
    <w:p w14:paraId="24B2ADA0" w14:textId="40FCE097" w:rsidR="00B45A55" w:rsidRPr="00B5743D" w:rsidRDefault="00B45A55" w:rsidP="00C47C1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2747"/>
        </w:tabs>
        <w:rPr>
          <w:rFonts w:ascii="Calibri" w:eastAsia="Calibri" w:hAnsi="Calibri" w:cs="Palatino Linotype"/>
          <w:b/>
          <w:bCs/>
          <w:i/>
          <w:iCs/>
          <w:color w:val="auto"/>
          <w:sz w:val="28"/>
          <w:szCs w:val="28"/>
          <w:bdr w:val="none" w:sz="0" w:space="0" w:color="auto"/>
          <w:lang w:val="en-US" w:eastAsia="en-US"/>
          <w14:textOutline w14:w="0" w14:cap="rnd" w14:cmpd="sng" w14:algn="ctr">
            <w14:noFill/>
            <w14:prstDash w14:val="solid"/>
            <w14:bevel/>
          </w14:textOutline>
        </w:rPr>
      </w:pPr>
      <w:r w:rsidRPr="00B5743D">
        <w:rPr>
          <w:rFonts w:ascii="Calibri" w:eastAsia="Calibri" w:hAnsi="Calibri" w:cs="Palatino Linotype"/>
          <w:b/>
          <w:bCs/>
          <w:i/>
          <w:iCs/>
          <w:color w:val="auto"/>
          <w:sz w:val="28"/>
          <w:szCs w:val="28"/>
          <w:bdr w:val="none" w:sz="0" w:space="0" w:color="auto"/>
          <w:lang w:val="en-US" w:eastAsia="en-US"/>
          <w14:textOutline w14:w="0" w14:cap="rnd" w14:cmpd="sng" w14:algn="ctr">
            <w14:noFill/>
            <w14:prstDash w14:val="solid"/>
            <w14:bevel/>
          </w14:textOutline>
        </w:rPr>
        <w:t>SUMMER SCHOOL FOREVER YOUNG</w:t>
      </w:r>
    </w:p>
    <w:p w14:paraId="695D59A0" w14:textId="1066FD3E" w:rsidR="00A50274" w:rsidRPr="00B5743D" w:rsidRDefault="00751735" w:rsidP="00A5027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alibri" w:eastAsia="Calibri" w:hAnsi="Calibri"/>
          <w:b/>
          <w:color w:val="auto"/>
          <w:sz w:val="28"/>
          <w:szCs w:val="28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</w:pPr>
      <w:r w:rsidRPr="00B5743D">
        <w:rPr>
          <w:rFonts w:ascii="Calibri" w:eastAsia="Calibri" w:hAnsi="Calibri" w:cs="Palatino Linotype"/>
          <w:b/>
          <w:bCs/>
          <w:i/>
          <w:iCs/>
          <w:color w:val="auto"/>
          <w:sz w:val="28"/>
          <w:szCs w:val="28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Solstizio d’estate al Castello di Rivoli. </w:t>
      </w:r>
      <w:r w:rsidR="00B45A55" w:rsidRPr="00B5743D">
        <w:rPr>
          <w:rFonts w:ascii="Calibri" w:eastAsia="Calibri" w:hAnsi="Calibri" w:cs="Palatino Linotype"/>
          <w:b/>
          <w:bCs/>
          <w:i/>
          <w:iCs/>
          <w:color w:val="auto"/>
          <w:sz w:val="28"/>
          <w:szCs w:val="28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Giornata Internazionale dello Yoga</w:t>
      </w:r>
      <w:r w:rsidR="00B45A55" w:rsidRPr="00B5743D">
        <w:rPr>
          <w:rFonts w:ascii="Calibri" w:eastAsia="Calibri" w:hAnsi="Calibri" w:cs="Palatino Linotype"/>
          <w:b/>
          <w:bCs/>
          <w:iCs/>
          <w:color w:val="auto"/>
          <w:sz w:val="28"/>
          <w:szCs w:val="28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 </w:t>
      </w:r>
      <w:r w:rsidR="00B45A55" w:rsidRPr="00B5743D">
        <w:rPr>
          <w:rFonts w:ascii="Calibri" w:eastAsia="Calibri" w:hAnsi="Calibri" w:cs="Palatino Linotype"/>
          <w:b/>
          <w:bCs/>
          <w:iCs/>
          <w:color w:val="auto"/>
          <w:sz w:val="28"/>
          <w:szCs w:val="28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br/>
      </w:r>
      <w:r w:rsidR="005F1846">
        <w:rPr>
          <w:rFonts w:ascii="Calibri" w:eastAsia="Calibri" w:hAnsi="Calibri" w:cs="Palatino Linotype"/>
          <w:b/>
          <w:bCs/>
          <w:iCs/>
          <w:color w:val="auto"/>
          <w:sz w:val="28"/>
          <w:szCs w:val="28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Domenica</w:t>
      </w:r>
      <w:r w:rsidRPr="00B5743D">
        <w:rPr>
          <w:rFonts w:ascii="Calibri" w:eastAsia="Calibri" w:hAnsi="Calibri" w:cs="Palatino Linotype"/>
          <w:b/>
          <w:bCs/>
          <w:iCs/>
          <w:color w:val="auto"/>
          <w:sz w:val="28"/>
          <w:szCs w:val="28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 21 giugno 202</w:t>
      </w:r>
      <w:r w:rsidR="00942D68">
        <w:rPr>
          <w:rFonts w:ascii="Calibri" w:eastAsia="Calibri" w:hAnsi="Calibri" w:cs="Palatino Linotype"/>
          <w:b/>
          <w:bCs/>
          <w:iCs/>
          <w:color w:val="auto"/>
          <w:sz w:val="28"/>
          <w:szCs w:val="28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6</w:t>
      </w:r>
      <w:r w:rsidR="00A50274" w:rsidRPr="00B5743D">
        <w:rPr>
          <w:rFonts w:ascii="Calibri" w:eastAsia="Calibri" w:hAnsi="Calibri"/>
          <w:b/>
          <w:color w:val="auto"/>
          <w:sz w:val="28"/>
          <w:szCs w:val="28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 </w:t>
      </w:r>
      <w:r w:rsidR="005F1846">
        <w:rPr>
          <w:rFonts w:ascii="Calibri" w:eastAsia="Calibri" w:hAnsi="Calibri"/>
          <w:b/>
          <w:color w:val="auto"/>
          <w:sz w:val="28"/>
          <w:szCs w:val="28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ore 10</w:t>
      </w:r>
    </w:p>
    <w:p w14:paraId="46D01772" w14:textId="042A9955" w:rsidR="005F1846" w:rsidRPr="005F1846" w:rsidRDefault="005F1846" w:rsidP="001E160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alibri" w:eastAsia="Calibri" w:hAnsi="Calibri" w:cs="Palatino Linotype"/>
          <w:b/>
          <w:bCs/>
          <w:iCs/>
          <w:color w:val="auto"/>
          <w:sz w:val="28"/>
          <w:szCs w:val="24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</w:pPr>
      <w:r w:rsidRPr="005F1846">
        <w:rPr>
          <w:rFonts w:ascii="Calibri" w:eastAsia="Calibri" w:hAnsi="Calibri" w:cs="Palatino Linotype"/>
          <w:b/>
          <w:bCs/>
          <w:iCs/>
          <w:color w:val="auto"/>
          <w:sz w:val="28"/>
          <w:szCs w:val="24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Domenica 5 luglio</w:t>
      </w:r>
      <w:r w:rsidR="00942D68">
        <w:rPr>
          <w:rFonts w:ascii="Calibri" w:eastAsia="Calibri" w:hAnsi="Calibri" w:cs="Palatino Linotype"/>
          <w:b/>
          <w:bCs/>
          <w:iCs/>
          <w:color w:val="auto"/>
          <w:sz w:val="28"/>
          <w:szCs w:val="24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 </w:t>
      </w:r>
      <w:r w:rsidR="00942D68" w:rsidRPr="00B5743D">
        <w:rPr>
          <w:rFonts w:ascii="Calibri" w:eastAsia="Calibri" w:hAnsi="Calibri" w:cs="Palatino Linotype"/>
          <w:b/>
          <w:bCs/>
          <w:iCs/>
          <w:color w:val="auto"/>
          <w:sz w:val="28"/>
          <w:szCs w:val="28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202</w:t>
      </w:r>
      <w:r w:rsidR="00942D68">
        <w:rPr>
          <w:rFonts w:ascii="Calibri" w:eastAsia="Calibri" w:hAnsi="Calibri" w:cs="Palatino Linotype"/>
          <w:b/>
          <w:bCs/>
          <w:iCs/>
          <w:color w:val="auto"/>
          <w:sz w:val="28"/>
          <w:szCs w:val="28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6</w:t>
      </w:r>
      <w:r w:rsidRPr="005F1846">
        <w:rPr>
          <w:rFonts w:ascii="Calibri" w:eastAsia="Calibri" w:hAnsi="Calibri" w:cs="Palatino Linotype"/>
          <w:b/>
          <w:bCs/>
          <w:iCs/>
          <w:color w:val="auto"/>
          <w:sz w:val="28"/>
          <w:szCs w:val="24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 ore 16</w:t>
      </w:r>
    </w:p>
    <w:p w14:paraId="496BB5AF" w14:textId="77777777" w:rsidR="005F1846" w:rsidRDefault="005F1846" w:rsidP="001E160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alibri" w:eastAsia="Calibri" w:hAnsi="Calibri" w:cs="Palatino Linotype"/>
          <w:b/>
          <w:bCs/>
          <w:iCs/>
          <w:color w:val="auto"/>
          <w:sz w:val="24"/>
          <w:szCs w:val="24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</w:pPr>
    </w:p>
    <w:p w14:paraId="78CED83A" w14:textId="1F98EC00" w:rsidR="001E1600" w:rsidRPr="00B5743D" w:rsidRDefault="001E1600" w:rsidP="001E160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alibri" w:eastAsia="Calibri" w:hAnsi="Calibri" w:cs="Palatino Linotype"/>
          <w:b/>
          <w:bCs/>
          <w:iCs/>
          <w:color w:val="auto"/>
          <w:sz w:val="24"/>
          <w:szCs w:val="24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</w:pPr>
      <w:r>
        <w:rPr>
          <w:rFonts w:ascii="Calibri" w:eastAsia="Calibri" w:hAnsi="Calibri" w:cs="Palatino Linotype"/>
          <w:b/>
          <w:bCs/>
          <w:iCs/>
          <w:color w:val="auto"/>
          <w:sz w:val="24"/>
          <w:szCs w:val="24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A</w:t>
      </w:r>
      <w:r w:rsidRPr="00B5743D">
        <w:rPr>
          <w:rFonts w:ascii="Calibri" w:eastAsia="Calibri" w:hAnsi="Calibri" w:cs="Palatino Linotype"/>
          <w:b/>
          <w:bCs/>
          <w:iCs/>
          <w:color w:val="auto"/>
          <w:sz w:val="24"/>
          <w:szCs w:val="24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 cura del Dipartimento Educazione Castello di Rivoli Museo d’Arte Contemporanea</w:t>
      </w:r>
      <w:r w:rsidR="00ED1C33">
        <w:rPr>
          <w:rFonts w:ascii="Calibri" w:eastAsia="Calibri" w:hAnsi="Calibri" w:cs="Palatino Linotype"/>
          <w:b/>
          <w:bCs/>
          <w:iCs/>
          <w:color w:val="auto"/>
          <w:sz w:val="24"/>
          <w:szCs w:val="24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br/>
        <w:t>In collaborazione con Spazio Kailash</w:t>
      </w:r>
    </w:p>
    <w:p w14:paraId="35E8D9EB" w14:textId="325AB288" w:rsidR="00B5743D" w:rsidRPr="00B5743D" w:rsidRDefault="00CA5073" w:rsidP="00A5027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alibri" w:eastAsia="Calibri" w:hAnsi="Calibri" w:cs="Palatino Linotype"/>
          <w:b/>
          <w:bCs/>
          <w:iCs/>
          <w:color w:val="auto"/>
          <w:sz w:val="24"/>
          <w:szCs w:val="24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</w:pPr>
      <w:r>
        <w:rPr>
          <w:rFonts w:ascii="Calibri" w:eastAsia="Calibri" w:hAnsi="Calibri"/>
          <w:b/>
          <w:color w:val="auto"/>
          <w:sz w:val="24"/>
          <w:szCs w:val="24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N</w:t>
      </w:r>
      <w:r w:rsidR="00A50274" w:rsidRPr="00B5743D">
        <w:rPr>
          <w:rFonts w:ascii="Calibri" w:eastAsia="Calibri" w:hAnsi="Calibri"/>
          <w:b/>
          <w:color w:val="auto"/>
          <w:sz w:val="24"/>
          <w:szCs w:val="24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ell’ambito di </w:t>
      </w:r>
      <w:r w:rsidR="00A50274" w:rsidRPr="00B5743D">
        <w:rPr>
          <w:rFonts w:ascii="Calibri" w:eastAsia="Calibri" w:hAnsi="Calibri"/>
          <w:b/>
          <w:i/>
          <w:color w:val="auto"/>
          <w:sz w:val="24"/>
          <w:szCs w:val="24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Accademia della Luce - Public Program per Luci d’Artista</w:t>
      </w:r>
      <w:r w:rsidR="00A50274" w:rsidRPr="00B5743D">
        <w:rPr>
          <w:rFonts w:ascii="Calibri" w:eastAsia="Calibri" w:hAnsi="Calibri"/>
          <w:b/>
          <w:color w:val="auto"/>
          <w:sz w:val="24"/>
          <w:szCs w:val="24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 pro</w:t>
      </w:r>
      <w:r w:rsidR="00380F62">
        <w:rPr>
          <w:rFonts w:ascii="Calibri" w:eastAsia="Calibri" w:hAnsi="Calibri"/>
          <w:b/>
          <w:color w:val="auto"/>
          <w:sz w:val="24"/>
          <w:szCs w:val="24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getto</w:t>
      </w:r>
      <w:r w:rsidR="00A50274" w:rsidRPr="00B5743D">
        <w:rPr>
          <w:rFonts w:ascii="Calibri" w:eastAsia="Calibri" w:hAnsi="Calibri"/>
          <w:b/>
          <w:color w:val="auto"/>
          <w:sz w:val="24"/>
          <w:szCs w:val="24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 d</w:t>
      </w:r>
      <w:r w:rsidR="00380F62">
        <w:rPr>
          <w:rFonts w:ascii="Calibri" w:eastAsia="Calibri" w:hAnsi="Calibri"/>
          <w:b/>
          <w:color w:val="auto"/>
          <w:sz w:val="24"/>
          <w:szCs w:val="24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e</w:t>
      </w:r>
      <w:r w:rsidR="00A50274" w:rsidRPr="00B5743D">
        <w:rPr>
          <w:rFonts w:ascii="Calibri" w:eastAsia="Calibri" w:hAnsi="Calibri"/>
          <w:b/>
          <w:color w:val="auto"/>
          <w:sz w:val="24"/>
          <w:szCs w:val="24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lla Città di Torino</w:t>
      </w:r>
    </w:p>
    <w:p w14:paraId="4F9ADF47" w14:textId="5DFE896D" w:rsidR="00B95B05" w:rsidRDefault="00B95B05" w:rsidP="00B95B05">
      <w:pPr>
        <w:pStyle w:val="NormaleWeb"/>
      </w:pPr>
      <w:r>
        <w:rPr>
          <w:noProof/>
        </w:rPr>
        <w:drawing>
          <wp:inline distT="0" distB="0" distL="0" distR="0" wp14:anchorId="15EA1100" wp14:editId="238E84EF">
            <wp:extent cx="3609975" cy="3609975"/>
            <wp:effectExtent l="0" t="0" r="9525" b="9525"/>
            <wp:docPr id="1" name="Immagine 1" descr="C:\Users\B2775~1.ROC\AppData\Local\Temp\pid-1444\yoga castello 2024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2775~1.ROC\AppData\Local\Temp\pid-1444\yoga castello 2024-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360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973C00" w14:textId="7C050B5F" w:rsidR="00404D2F" w:rsidRDefault="005F1846" w:rsidP="002A6FF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2747"/>
        </w:tabs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</w:pPr>
      <w:r w:rsidRPr="00942D68">
        <w:rPr>
          <w:rFonts w:ascii="Calibri" w:eastAsia="Calibri" w:hAnsi="Calibri" w:cs="Palatino Linotype"/>
          <w:b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Domenica</w:t>
      </w:r>
      <w:r w:rsidR="001D5550" w:rsidRPr="00942D68">
        <w:rPr>
          <w:rFonts w:ascii="Calibri" w:eastAsia="Calibri" w:hAnsi="Calibri" w:cs="Palatino Linotype"/>
          <w:b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 21 giugno</w:t>
      </w:r>
      <w:r w:rsidR="00404D2F"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,</w:t>
      </w:r>
      <w:r w:rsidR="001D5550"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 </w:t>
      </w:r>
      <w:r w:rsidR="00404D2F"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in occasione del </w:t>
      </w:r>
      <w:r w:rsidR="001E1600"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S</w:t>
      </w:r>
      <w:r w:rsidR="00AF2AC2"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olstizio d’estate</w:t>
      </w:r>
      <w:r w:rsidR="00404D2F" w:rsidRPr="00404D2F">
        <w:rPr>
          <w:rFonts w:ascii="Calibri" w:eastAsia="Calibri" w:hAnsi="Calibri" w:cs="Palatino Linotype"/>
          <w:bCs/>
          <w:i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 </w:t>
      </w:r>
      <w:r w:rsidR="00404D2F" w:rsidRPr="00404D2F"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e</w:t>
      </w:r>
      <w:r w:rsidR="00404D2F">
        <w:rPr>
          <w:rFonts w:ascii="Calibri" w:eastAsia="Calibri" w:hAnsi="Calibri" w:cs="Palatino Linotype"/>
          <w:bCs/>
          <w:i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 </w:t>
      </w:r>
      <w:r w:rsidR="00404D2F" w:rsidRPr="00404D2F"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della</w:t>
      </w:r>
      <w:r w:rsidR="00404D2F">
        <w:rPr>
          <w:rFonts w:ascii="Calibri" w:eastAsia="Calibri" w:hAnsi="Calibri" w:cs="Palatino Linotype"/>
          <w:bCs/>
          <w:i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 </w:t>
      </w:r>
      <w:r w:rsidR="00404D2F" w:rsidRPr="001D5550">
        <w:rPr>
          <w:rFonts w:ascii="Calibri" w:eastAsia="Calibri" w:hAnsi="Calibri" w:cs="Palatino Linotype"/>
          <w:bCs/>
          <w:i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Giornata Internazionale dello Yoga</w:t>
      </w:r>
      <w:r w:rsidR="00404D2F">
        <w:rPr>
          <w:rFonts w:ascii="Calibri" w:eastAsia="Calibri" w:hAnsi="Calibri" w:cs="Palatino Linotype"/>
          <w:bCs/>
          <w:i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,</w:t>
      </w:r>
      <w:r w:rsidR="00AF2AC2"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 </w:t>
      </w:r>
      <w:r w:rsidR="001D5550" w:rsidRPr="00404D2F"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i</w:t>
      </w:r>
      <w:r w:rsidR="00CF559C" w:rsidRPr="00404D2F"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l </w:t>
      </w:r>
      <w:r w:rsidR="00CF559C" w:rsidRPr="00942D68">
        <w:rPr>
          <w:rFonts w:ascii="Calibri" w:eastAsia="Calibri" w:hAnsi="Calibri" w:cs="Palatino Linotype"/>
          <w:b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Dipartimento Educazione del Castello di Rivoli</w:t>
      </w:r>
      <w:r w:rsidR="00CF559C"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 </w:t>
      </w:r>
      <w:r w:rsidR="00A466DB"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presenta </w:t>
      </w:r>
      <w:r w:rsidR="001D5550"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una </w:t>
      </w:r>
      <w:r w:rsidR="001D5550" w:rsidRPr="008C2DB1"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giornata-evento</w:t>
      </w:r>
      <w:r w:rsidR="00B45A55" w:rsidRPr="00B45A55"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 </w:t>
      </w:r>
      <w:r w:rsidR="00910D65"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tra arte, yoga e meditazione </w:t>
      </w:r>
      <w:r w:rsidR="002A6FF2"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di e </w:t>
      </w:r>
      <w:r w:rsidR="00404D2F" w:rsidRPr="002A6FF2"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con</w:t>
      </w:r>
      <w:r w:rsidR="00B95B05">
        <w:rPr>
          <w:rFonts w:ascii="Calibri" w:eastAsia="Calibri" w:hAnsi="Calibri" w:cs="Palatino Linotype"/>
          <w:b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 Federica Gazzano </w:t>
      </w:r>
      <w:r w:rsidR="00404D2F" w:rsidRPr="00DB14F9">
        <w:rPr>
          <w:rFonts w:ascii="Calibri" w:eastAsia="Calibri" w:hAnsi="Calibri" w:cs="Palatino Linotype"/>
          <w:b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Spazio Kailash</w:t>
      </w:r>
      <w:r w:rsidR="00404D2F" w:rsidRPr="00B45A55"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 </w:t>
      </w:r>
      <w:r w:rsidR="00B179E3"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nell’ambito d</w:t>
      </w:r>
      <w:r w:rsidR="00D76448"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el programma</w:t>
      </w:r>
      <w:r w:rsidR="00B179E3"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 </w:t>
      </w:r>
      <w:r w:rsidR="00B179E3" w:rsidRPr="00910D65">
        <w:rPr>
          <w:rFonts w:ascii="Calibri" w:eastAsia="Calibri" w:hAnsi="Calibri" w:cs="Palatino Linotype"/>
          <w:b/>
          <w:bCs/>
          <w:i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Summer School</w:t>
      </w:r>
      <w:r w:rsidR="00E76EA1" w:rsidRPr="00910D65">
        <w:rPr>
          <w:rFonts w:ascii="Calibri" w:eastAsia="Calibri" w:hAnsi="Calibri" w:cs="Palatino Linotype"/>
          <w:b/>
          <w:bCs/>
          <w:i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 202</w:t>
      </w:r>
      <w:r>
        <w:rPr>
          <w:rFonts w:ascii="Calibri" w:eastAsia="Calibri" w:hAnsi="Calibri" w:cs="Palatino Linotype"/>
          <w:b/>
          <w:bCs/>
          <w:i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6</w:t>
      </w:r>
      <w:r w:rsidR="00B179E3" w:rsidRPr="00910D65">
        <w:rPr>
          <w:rFonts w:ascii="Calibri" w:eastAsia="Calibri" w:hAnsi="Calibri" w:cs="Palatino Linotype"/>
          <w:b/>
          <w:bCs/>
          <w:i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 </w:t>
      </w:r>
      <w:r w:rsidR="00D769A5" w:rsidRPr="00910D65">
        <w:rPr>
          <w:rFonts w:ascii="Calibri" w:eastAsia="Calibri" w:hAnsi="Calibri" w:cs="Palatino Linotype"/>
          <w:b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- </w:t>
      </w:r>
      <w:r w:rsidR="00B179E3" w:rsidRPr="00910D65">
        <w:rPr>
          <w:rFonts w:ascii="Calibri" w:eastAsia="Calibri" w:hAnsi="Calibri" w:cs="Palatino Linotype"/>
          <w:b/>
          <w:bCs/>
          <w:i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Forever Young</w:t>
      </w:r>
      <w:r w:rsidR="00622323"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 </w:t>
      </w:r>
      <w:bookmarkStart w:id="1" w:name="_Hlk200460924"/>
      <w:r w:rsidR="00A466DB" w:rsidRPr="00D769A5"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e </w:t>
      </w:r>
      <w:r w:rsidR="00D76448"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di </w:t>
      </w:r>
      <w:r w:rsidR="00A466DB" w:rsidRPr="00910D65">
        <w:rPr>
          <w:rFonts w:ascii="Calibri" w:eastAsia="Calibri" w:hAnsi="Calibri" w:cs="Palatino Linotype"/>
          <w:b/>
          <w:bCs/>
          <w:i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Accademia della Luce - Public Program per Luci d’Artista</w:t>
      </w:r>
      <w:r w:rsidR="00380F62" w:rsidRPr="00380F62"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,</w:t>
      </w:r>
      <w:r w:rsidR="00A466DB" w:rsidRPr="00D769A5">
        <w:rPr>
          <w:rFonts w:ascii="Calibri" w:eastAsia="Calibri" w:hAnsi="Calibri" w:cs="Palatino Linotype"/>
          <w:bCs/>
          <w:i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 </w:t>
      </w:r>
      <w:r w:rsidR="00380F62"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progetto della</w:t>
      </w:r>
      <w:r w:rsidR="00A466DB" w:rsidRPr="00D769A5"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 Città di Torino</w:t>
      </w:r>
      <w:r w:rsidR="00404D2F"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.</w:t>
      </w:r>
    </w:p>
    <w:p w14:paraId="689242AE" w14:textId="77777777" w:rsidR="00FA43CB" w:rsidRDefault="00FA43CB" w:rsidP="002A6FF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2747"/>
        </w:tabs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</w:pPr>
    </w:p>
    <w:p w14:paraId="628F36C7" w14:textId="01D72AF6" w:rsidR="005F1846" w:rsidRPr="005F1846" w:rsidRDefault="00FA43CB" w:rsidP="005F184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2747"/>
        </w:tabs>
        <w:rPr>
          <w:rFonts w:ascii="Calibri" w:eastAsia="Calibri" w:hAnsi="Calibri" w:cs="Palatino Linotype"/>
          <w:bCs/>
          <w:i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</w:pPr>
      <w:r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Inoltre, la </w:t>
      </w:r>
      <w:r w:rsidR="005F1846"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proposta di quest’anno si arricchisce di un ulteriore momento </w:t>
      </w:r>
      <w:r w:rsidR="005F1846" w:rsidRPr="00942D68">
        <w:rPr>
          <w:rFonts w:ascii="Calibri" w:eastAsia="Calibri" w:hAnsi="Calibri" w:cs="Palatino Linotype"/>
          <w:b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Domenica 5 luglio</w:t>
      </w:r>
      <w:r w:rsidR="005F1846"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, con </w:t>
      </w:r>
      <w:r w:rsidR="005F1846" w:rsidRPr="005F1846">
        <w:rPr>
          <w:rFonts w:ascii="Calibri" w:eastAsia="Calibri" w:hAnsi="Calibri" w:cs="Palatino Linotype"/>
          <w:bCs/>
          <w:i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La voce del silenzio. Arte, suono, meditazione, incontro e yoga </w:t>
      </w:r>
      <w:r w:rsidR="005F1846" w:rsidRPr="005F1846"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di e con </w:t>
      </w:r>
      <w:r w:rsidR="005F1846" w:rsidRPr="00942D68">
        <w:rPr>
          <w:rFonts w:ascii="Calibri" w:eastAsia="Calibri" w:hAnsi="Calibri" w:cs="Palatino Linotype"/>
          <w:b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Federica Gazzano e Claudio Micalizzi</w:t>
      </w:r>
      <w:r w:rsidR="005F1846"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.</w:t>
      </w:r>
      <w:r w:rsidR="005F1846" w:rsidRPr="005F1846"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 </w:t>
      </w:r>
    </w:p>
    <w:p w14:paraId="38C570DE" w14:textId="77777777" w:rsidR="005F1846" w:rsidRDefault="005F1846" w:rsidP="002A6FF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2747"/>
        </w:tabs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</w:pPr>
    </w:p>
    <w:p w14:paraId="36C208D9" w14:textId="77777777" w:rsidR="005F1846" w:rsidRDefault="005F1846" w:rsidP="002A6FF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2747"/>
        </w:tabs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</w:pPr>
    </w:p>
    <w:p w14:paraId="129E5AEB" w14:textId="77777777" w:rsidR="001E1600" w:rsidRDefault="001E1600" w:rsidP="002A6FF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2747"/>
        </w:tabs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</w:pPr>
    </w:p>
    <w:bookmarkEnd w:id="1"/>
    <w:p w14:paraId="10E6F421" w14:textId="4BAC2DCA" w:rsidR="00C47C13" w:rsidRDefault="00C47C13" w:rsidP="00C47C1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2747"/>
        </w:tabs>
        <w:rPr>
          <w:rFonts w:ascii="Calibri" w:eastAsia="Calibri" w:hAnsi="Calibri" w:cs="Palatino Linotype"/>
          <w:b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</w:pPr>
      <w:r>
        <w:rPr>
          <w:rFonts w:ascii="Calibri" w:eastAsia="Calibri" w:hAnsi="Calibri" w:cs="Palatino Linotype"/>
          <w:b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PROGRAMMA</w:t>
      </w:r>
    </w:p>
    <w:p w14:paraId="69F1117C" w14:textId="6F962304" w:rsidR="00B95B05" w:rsidRPr="005F1846" w:rsidRDefault="005F1846" w:rsidP="00C47C1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2747"/>
        </w:tabs>
        <w:rPr>
          <w:rFonts w:ascii="Calibri" w:eastAsia="Calibri" w:hAnsi="Calibri" w:cs="Palatino Linotype"/>
          <w:b/>
          <w:bCs/>
          <w:i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</w:pPr>
      <w:r>
        <w:rPr>
          <w:rFonts w:ascii="Calibri" w:eastAsia="Calibri" w:hAnsi="Calibri" w:cs="Palatino Linotype"/>
          <w:b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Domenica 21 giugno</w:t>
      </w:r>
      <w:r w:rsidR="0022749F">
        <w:rPr>
          <w:rFonts w:ascii="Calibri" w:eastAsia="Calibri" w:hAnsi="Calibri" w:cs="Palatino Linotype"/>
          <w:b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 dalle ore 10</w:t>
      </w:r>
      <w:r>
        <w:rPr>
          <w:rFonts w:ascii="Calibri" w:eastAsia="Calibri" w:hAnsi="Calibri" w:cs="Palatino Linotype"/>
          <w:b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br/>
      </w:r>
      <w:r w:rsidRPr="005F1846">
        <w:rPr>
          <w:rFonts w:ascii="Calibri" w:eastAsia="Calibri" w:hAnsi="Calibri" w:cs="Palatino Linotype"/>
          <w:b/>
          <w:bCs/>
          <w:i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Giornata Internazionale dello Yoga</w:t>
      </w:r>
    </w:p>
    <w:p w14:paraId="6CD9FD3B" w14:textId="77777777" w:rsidR="005F1846" w:rsidRDefault="005F1846" w:rsidP="00C47C1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2747"/>
        </w:tabs>
        <w:rPr>
          <w:rFonts w:ascii="Calibri" w:eastAsia="Calibri" w:hAnsi="Calibri" w:cs="Palatino Linotype"/>
          <w:b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</w:pPr>
    </w:p>
    <w:p w14:paraId="59434648" w14:textId="333E01DB" w:rsidR="00CF559C" w:rsidRPr="004F60E9" w:rsidRDefault="00CF559C" w:rsidP="00C47C1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2747"/>
        </w:tabs>
        <w:rPr>
          <w:rFonts w:ascii="Calibri" w:eastAsia="Calibri" w:hAnsi="Calibri" w:cs="Palatino Linotype"/>
          <w:b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</w:pPr>
      <w:r w:rsidRPr="00D769A5">
        <w:rPr>
          <w:rFonts w:ascii="Calibri" w:eastAsia="Calibri" w:hAnsi="Calibri" w:cs="Palatino Linotype"/>
          <w:b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Ore 10-11</w:t>
      </w:r>
      <w:r w:rsidR="00C47C13">
        <w:rPr>
          <w:rFonts w:ascii="Calibri" w:eastAsia="Calibri" w:hAnsi="Calibri" w:cs="Palatino Linotype"/>
          <w:b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 </w:t>
      </w:r>
      <w:r w:rsidRPr="004F60E9">
        <w:rPr>
          <w:rFonts w:ascii="Calibri" w:eastAsia="Calibri" w:hAnsi="Calibri" w:cs="Palatino Linotype"/>
          <w:b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Hatha Yoga: lezione </w:t>
      </w:r>
      <w:r w:rsidR="00B179E3" w:rsidRPr="004F60E9">
        <w:rPr>
          <w:rFonts w:ascii="Calibri" w:eastAsia="Calibri" w:hAnsi="Calibri" w:cs="Palatino Linotype"/>
          <w:b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di yoga </w:t>
      </w:r>
      <w:r w:rsidRPr="004F60E9">
        <w:rPr>
          <w:rFonts w:ascii="Calibri" w:eastAsia="Calibri" w:hAnsi="Calibri" w:cs="Palatino Linotype"/>
          <w:b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adatt</w:t>
      </w:r>
      <w:r w:rsidR="00B179E3" w:rsidRPr="004F60E9">
        <w:rPr>
          <w:rFonts w:ascii="Calibri" w:eastAsia="Calibri" w:hAnsi="Calibri" w:cs="Palatino Linotype"/>
          <w:b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a</w:t>
      </w:r>
      <w:r w:rsidRPr="004F60E9">
        <w:rPr>
          <w:rFonts w:ascii="Calibri" w:eastAsia="Calibri" w:hAnsi="Calibri" w:cs="Palatino Linotype"/>
          <w:b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 a tutti all’aria aperta</w:t>
      </w:r>
      <w:r w:rsidRPr="00C47C13">
        <w:rPr>
          <w:rFonts w:ascii="Calibri" w:eastAsia="Calibri" w:hAnsi="Calibri" w:cs="Palatino Linotype"/>
          <w:b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, nel prato del </w:t>
      </w:r>
      <w:r w:rsidR="00910D65" w:rsidRPr="00C47C13">
        <w:rPr>
          <w:rFonts w:ascii="Calibri" w:eastAsia="Calibri" w:hAnsi="Calibri" w:cs="Palatino Linotype"/>
          <w:b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Museo</w:t>
      </w:r>
    </w:p>
    <w:p w14:paraId="66C8B86B" w14:textId="4F6B12CC" w:rsidR="00C47C13" w:rsidRPr="005F1846" w:rsidRDefault="00FE471B" w:rsidP="00C47C1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2747"/>
        </w:tabs>
        <w:rPr>
          <w:rFonts w:ascii="Calibri" w:eastAsia="Calibri" w:hAnsi="Calibri" w:cs="Palatino Linotype"/>
          <w:b/>
          <w:bCs/>
          <w:i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</w:pPr>
      <w:r w:rsidRPr="00C47C13">
        <w:rPr>
          <w:rFonts w:ascii="Calibri" w:eastAsia="Calibri" w:hAnsi="Calibri" w:cs="Palatino Linotype"/>
          <w:b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Ore 11</w:t>
      </w:r>
      <w:r w:rsidR="00C47C13" w:rsidRPr="00C47C13">
        <w:rPr>
          <w:rFonts w:ascii="Calibri" w:eastAsia="Calibri" w:hAnsi="Calibri" w:cs="Palatino Linotype"/>
          <w:b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-12 </w:t>
      </w:r>
      <w:r w:rsidR="005F1846">
        <w:rPr>
          <w:rFonts w:ascii="Calibri" w:eastAsia="Calibri" w:hAnsi="Calibri" w:cs="Palatino Linotype"/>
          <w:b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Visita guidata e pratica di Yoga all’interno del </w:t>
      </w:r>
      <w:r w:rsidR="005F1846" w:rsidRPr="005F1846">
        <w:rPr>
          <w:rFonts w:ascii="Calibri" w:eastAsia="Calibri" w:hAnsi="Calibri" w:cs="Palatino Linotype"/>
          <w:b/>
          <w:bCs/>
          <w:i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Castello Incantato</w:t>
      </w:r>
      <w:r w:rsidR="00C6264F">
        <w:rPr>
          <w:rFonts w:ascii="Calibri" w:eastAsia="Calibri" w:hAnsi="Calibri" w:cs="Palatino Linotype"/>
          <w:b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,</w:t>
      </w:r>
      <w:r w:rsidR="005F1846">
        <w:rPr>
          <w:rFonts w:ascii="Calibri" w:eastAsia="Calibri" w:hAnsi="Calibri" w:cs="Palatino Linotype"/>
          <w:b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 con un focus sull’installazione di Paola Pivi </w:t>
      </w:r>
      <w:r w:rsidR="005F1846" w:rsidRPr="005F1846">
        <w:rPr>
          <w:rFonts w:ascii="Calibri" w:eastAsia="Calibri" w:hAnsi="Calibri" w:cs="Palatino Linotype"/>
          <w:b/>
          <w:bCs/>
          <w:i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Free </w:t>
      </w:r>
      <w:proofErr w:type="spellStart"/>
      <w:r w:rsidR="005F1846" w:rsidRPr="005F1846">
        <w:rPr>
          <w:rFonts w:ascii="Calibri" w:eastAsia="Calibri" w:hAnsi="Calibri" w:cs="Palatino Linotype"/>
          <w:b/>
          <w:bCs/>
          <w:i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Landscape</w:t>
      </w:r>
      <w:proofErr w:type="spellEnd"/>
    </w:p>
    <w:p w14:paraId="4CB7CB33" w14:textId="1EEE3148" w:rsidR="00DC05A4" w:rsidRPr="004B3464" w:rsidRDefault="004B3464" w:rsidP="00C47C1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2747"/>
        </w:tabs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</w:pPr>
      <w:r w:rsidRPr="004B3464">
        <w:rPr>
          <w:rFonts w:ascii="Calibri" w:eastAsia="Calibri" w:hAnsi="Calibri" w:cs="Palatino Linotype"/>
          <w:b/>
          <w:bCs/>
          <w:i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Il Castello Incantato</w:t>
      </w:r>
      <w:r w:rsidRPr="004B3464"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 è il progetto innovativo che</w:t>
      </w:r>
      <w:r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 dedica ai “non adulti” l’intero terzo piano del Castello e</w:t>
      </w:r>
      <w:r w:rsidRPr="004B3464"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 trasforma il Museo in una palestra pedagogica esperienziale e inclusiva</w:t>
      </w:r>
      <w:r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. S</w:t>
      </w:r>
      <w:r w:rsidRPr="004B3464"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i ispira all’idea di museo agorà, luogo di incontro e confronto dove l’arte è al centro di un processo di formazione e crescita che coinvolge tutta la comunità.</w:t>
      </w:r>
    </w:p>
    <w:p w14:paraId="67A0E769" w14:textId="77777777" w:rsidR="005F1846" w:rsidRDefault="005F1846" w:rsidP="00E74B3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2747"/>
        </w:tabs>
        <w:rPr>
          <w:rFonts w:ascii="Calibri" w:eastAsia="Calibri" w:hAnsi="Calibri" w:cs="Palatino Linotype"/>
          <w:b/>
          <w:bCs/>
          <w:iCs/>
          <w:color w:val="auto"/>
          <w:sz w:val="24"/>
          <w:szCs w:val="24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</w:pPr>
    </w:p>
    <w:p w14:paraId="177408E9" w14:textId="77777777" w:rsidR="005F1846" w:rsidRPr="005F1846" w:rsidRDefault="005F1846" w:rsidP="005F184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2747"/>
        </w:tabs>
        <w:rPr>
          <w:rFonts w:ascii="Calibri" w:eastAsia="Calibri" w:hAnsi="Calibri" w:cs="Palatino Linotype"/>
          <w:b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</w:pPr>
      <w:r w:rsidRPr="005F1846">
        <w:rPr>
          <w:rFonts w:ascii="Calibri" w:eastAsia="Calibri" w:hAnsi="Calibri" w:cs="Palatino Linotype"/>
          <w:b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Domenica 5 luglio ore 16</w:t>
      </w:r>
    </w:p>
    <w:p w14:paraId="26C78AA2" w14:textId="77777777" w:rsidR="005F1846" w:rsidRPr="005F1846" w:rsidRDefault="005F1846" w:rsidP="005F184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2747"/>
        </w:tabs>
        <w:rPr>
          <w:rFonts w:ascii="Calibri" w:eastAsia="Calibri" w:hAnsi="Calibri" w:cs="Palatino Linotype"/>
          <w:b/>
          <w:bCs/>
          <w:i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</w:pPr>
      <w:r w:rsidRPr="005F1846">
        <w:rPr>
          <w:rFonts w:ascii="Calibri" w:eastAsia="Calibri" w:hAnsi="Calibri" w:cs="Palatino Linotype"/>
          <w:b/>
          <w:bCs/>
          <w:i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La voce del silenzio. Arte, suono, meditazione, incontro e yoga </w:t>
      </w:r>
    </w:p>
    <w:p w14:paraId="501E259E" w14:textId="77777777" w:rsidR="005F1846" w:rsidRPr="005F1846" w:rsidRDefault="005F1846" w:rsidP="005F184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2747"/>
        </w:tabs>
        <w:rPr>
          <w:rFonts w:ascii="Calibri" w:eastAsia="Calibri" w:hAnsi="Calibri" w:cs="Palatino Linotype"/>
          <w:b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</w:pPr>
      <w:r w:rsidRPr="005F1846">
        <w:rPr>
          <w:rFonts w:ascii="Calibri" w:eastAsia="Calibri" w:hAnsi="Calibri" w:cs="Palatino Linotype"/>
          <w:b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di e con Federica Gazzano e Claudio Micalizzi </w:t>
      </w:r>
    </w:p>
    <w:p w14:paraId="4F184262" w14:textId="77777777" w:rsidR="005F1846" w:rsidRDefault="005F1846" w:rsidP="005F184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2747"/>
        </w:tabs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</w:pPr>
    </w:p>
    <w:p w14:paraId="4CAA472B" w14:textId="74D5F7AB" w:rsidR="005F1846" w:rsidRDefault="005F1846" w:rsidP="005F184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2747"/>
        </w:tabs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</w:pPr>
      <w:r w:rsidRPr="00C6264F">
        <w:rPr>
          <w:rFonts w:ascii="Calibri" w:eastAsia="Calibri" w:hAnsi="Calibri" w:cs="Palatino Linotype"/>
          <w:b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La mostra</w:t>
      </w:r>
      <w:r w:rsidRPr="00FA43CB">
        <w:rPr>
          <w:rFonts w:ascii="Calibri" w:eastAsia="Calibri" w:hAnsi="Calibri" w:cs="Palatino Linotype"/>
          <w:b/>
          <w:bCs/>
          <w:i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 Cecilia </w:t>
      </w:r>
      <w:proofErr w:type="spellStart"/>
      <w:r w:rsidRPr="00FA43CB">
        <w:rPr>
          <w:rFonts w:ascii="Calibri" w:eastAsia="Calibri" w:hAnsi="Calibri" w:cs="Palatino Linotype"/>
          <w:b/>
          <w:bCs/>
          <w:i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Vicuña</w:t>
      </w:r>
      <w:proofErr w:type="spellEnd"/>
      <w:r w:rsidRPr="00FA43CB">
        <w:rPr>
          <w:rFonts w:ascii="Calibri" w:eastAsia="Calibri" w:hAnsi="Calibri" w:cs="Palatino Linotype"/>
          <w:b/>
          <w:bCs/>
          <w:i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. El </w:t>
      </w:r>
      <w:proofErr w:type="spellStart"/>
      <w:r w:rsidRPr="00FA43CB">
        <w:rPr>
          <w:rFonts w:ascii="Calibri" w:eastAsia="Calibri" w:hAnsi="Calibri" w:cs="Palatino Linotype"/>
          <w:b/>
          <w:bCs/>
          <w:i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glaciar</w:t>
      </w:r>
      <w:proofErr w:type="spellEnd"/>
      <w:r w:rsidRPr="00FA43CB">
        <w:rPr>
          <w:rFonts w:ascii="Calibri" w:eastAsia="Calibri" w:hAnsi="Calibri" w:cs="Palatino Linotype"/>
          <w:b/>
          <w:bCs/>
          <w:i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 ido - The </w:t>
      </w:r>
      <w:proofErr w:type="spellStart"/>
      <w:r w:rsidRPr="00FA43CB">
        <w:rPr>
          <w:rFonts w:ascii="Calibri" w:eastAsia="Calibri" w:hAnsi="Calibri" w:cs="Palatino Linotype"/>
          <w:b/>
          <w:bCs/>
          <w:i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vanished</w:t>
      </w:r>
      <w:proofErr w:type="spellEnd"/>
      <w:r w:rsidRPr="00FA43CB">
        <w:rPr>
          <w:rFonts w:ascii="Calibri" w:eastAsia="Calibri" w:hAnsi="Calibri" w:cs="Palatino Linotype"/>
          <w:b/>
          <w:bCs/>
          <w:i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FA43CB">
        <w:rPr>
          <w:rFonts w:ascii="Calibri" w:eastAsia="Calibri" w:hAnsi="Calibri" w:cs="Palatino Linotype"/>
          <w:b/>
          <w:bCs/>
          <w:i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glacier</w:t>
      </w:r>
      <w:proofErr w:type="spellEnd"/>
      <w:r w:rsidRPr="00FA43CB">
        <w:rPr>
          <w:rFonts w:ascii="Calibri" w:eastAsia="Calibri" w:hAnsi="Calibri" w:cs="Palatino Linotype"/>
          <w:b/>
          <w:bCs/>
          <w:i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 / Il ghiacciaio scomparso</w:t>
      </w:r>
      <w:r w:rsidRPr="005F1846"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 è l'ispirazione per un coinvolgente incontro tra suono, corpo e meditazione, in cammino tra arte, natura, gli altri e lo yoga.</w:t>
      </w:r>
      <w:r w:rsidR="00FA43CB"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 </w:t>
      </w:r>
      <w:r w:rsidRPr="005F1846"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Nella Manica Lunga </w:t>
      </w:r>
      <w:r w:rsidR="00C6264F"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del Museo</w:t>
      </w:r>
      <w:r w:rsidRPr="005F1846"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, l'opera dell'artista è una presenza evocativa della transitorietà, dello scorrere del tempo, del movimento di elementi naturali e dell'impatto della presenza umana sull'ambiente. </w:t>
      </w:r>
    </w:p>
    <w:p w14:paraId="3B791FC0" w14:textId="77777777" w:rsidR="005F1846" w:rsidRPr="005F1846" w:rsidRDefault="005F1846" w:rsidP="005F184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2747"/>
        </w:tabs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</w:pPr>
    </w:p>
    <w:p w14:paraId="30C3EE81" w14:textId="3CA59ABB" w:rsidR="005F1846" w:rsidRDefault="005F1846" w:rsidP="005F184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2747"/>
        </w:tabs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</w:pPr>
      <w:r w:rsidRPr="005F1846"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Federica Gazzano, insegnante di yoga e counselor, </w:t>
      </w:r>
      <w:r w:rsidR="00ED1C33"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fondatrice di</w:t>
      </w:r>
      <w:r w:rsidRPr="005F1846"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 Spazio Kailash, e Claudio Micalizzi, ricercatore in tecniche corporee e intuitive e direttore della scuola </w:t>
      </w:r>
      <w:proofErr w:type="spellStart"/>
      <w:r w:rsidRPr="005F1846"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AnMaArteShiatsu</w:t>
      </w:r>
      <w:proofErr w:type="spellEnd"/>
      <w:r w:rsidRPr="005F1846"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 accompagnano il pubblico in un</w:t>
      </w:r>
      <w:r w:rsidR="00ED1C33"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 </w:t>
      </w:r>
      <w:r w:rsidRPr="005F1846"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emozionante incontro introspettivo in cui il silenzio, il suono e la pratica dello yoga scaturiscono dalla visione delle opere.</w:t>
      </w:r>
    </w:p>
    <w:p w14:paraId="67A197F6" w14:textId="77777777" w:rsidR="005F1846" w:rsidRPr="005F1846" w:rsidRDefault="005F1846" w:rsidP="005F184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2747"/>
        </w:tabs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</w:pPr>
    </w:p>
    <w:p w14:paraId="46AA89C4" w14:textId="77777777" w:rsidR="005F1846" w:rsidRDefault="005F1846" w:rsidP="00E74B3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2747"/>
        </w:tabs>
        <w:rPr>
          <w:rFonts w:ascii="Calibri" w:eastAsia="Calibri" w:hAnsi="Calibri" w:cs="Palatino Linotype"/>
          <w:b/>
          <w:bCs/>
          <w:iCs/>
          <w:color w:val="auto"/>
          <w:sz w:val="24"/>
          <w:szCs w:val="24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</w:pPr>
    </w:p>
    <w:p w14:paraId="664D127A" w14:textId="16222219" w:rsidR="00E74B3A" w:rsidRDefault="001B0C0B" w:rsidP="00E74B3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2747"/>
        </w:tabs>
        <w:rPr>
          <w:rFonts w:ascii="Calibri" w:eastAsia="Calibri" w:hAnsi="Calibri" w:cs="Palatino Linotype"/>
          <w:b/>
          <w:bCs/>
          <w:iCs/>
          <w:color w:val="auto"/>
          <w:sz w:val="24"/>
          <w:szCs w:val="24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</w:pPr>
      <w:r w:rsidRPr="00084073">
        <w:rPr>
          <w:rFonts w:ascii="Calibri" w:eastAsia="Calibri" w:hAnsi="Calibri" w:cs="Palatino Linotype"/>
          <w:b/>
          <w:bCs/>
          <w:iCs/>
          <w:color w:val="auto"/>
          <w:sz w:val="24"/>
          <w:szCs w:val="24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Event</w:t>
      </w:r>
      <w:r w:rsidR="005F1846">
        <w:rPr>
          <w:rFonts w:ascii="Calibri" w:eastAsia="Calibri" w:hAnsi="Calibri" w:cs="Palatino Linotype"/>
          <w:b/>
          <w:bCs/>
          <w:iCs/>
          <w:color w:val="auto"/>
          <w:sz w:val="24"/>
          <w:szCs w:val="24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i</w:t>
      </w:r>
      <w:r w:rsidRPr="00084073">
        <w:rPr>
          <w:rFonts w:ascii="Calibri" w:eastAsia="Calibri" w:hAnsi="Calibri" w:cs="Palatino Linotype"/>
          <w:b/>
          <w:bCs/>
          <w:iCs/>
          <w:color w:val="auto"/>
          <w:sz w:val="24"/>
          <w:szCs w:val="24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 </w:t>
      </w:r>
      <w:r w:rsidR="00ED1C33">
        <w:rPr>
          <w:rFonts w:ascii="Calibri" w:eastAsia="Calibri" w:hAnsi="Calibri" w:cs="Palatino Linotype"/>
          <w:b/>
          <w:bCs/>
          <w:iCs/>
          <w:color w:val="auto"/>
          <w:sz w:val="24"/>
          <w:szCs w:val="24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gratuiti,</w:t>
      </w:r>
      <w:r w:rsidR="00C47C13">
        <w:rPr>
          <w:rFonts w:ascii="Calibri" w:eastAsia="Calibri" w:hAnsi="Calibri" w:cs="Palatino Linotype"/>
          <w:b/>
          <w:bCs/>
          <w:iCs/>
          <w:color w:val="auto"/>
          <w:sz w:val="24"/>
          <w:szCs w:val="24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 </w:t>
      </w:r>
      <w:r w:rsidRPr="00084073">
        <w:rPr>
          <w:rFonts w:ascii="Calibri" w:eastAsia="Calibri" w:hAnsi="Calibri" w:cs="Palatino Linotype"/>
          <w:b/>
          <w:bCs/>
          <w:iCs/>
          <w:color w:val="auto"/>
          <w:sz w:val="24"/>
          <w:szCs w:val="24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inclus</w:t>
      </w:r>
      <w:r w:rsidR="005F1846">
        <w:rPr>
          <w:rFonts w:ascii="Calibri" w:eastAsia="Calibri" w:hAnsi="Calibri" w:cs="Palatino Linotype"/>
          <w:b/>
          <w:bCs/>
          <w:iCs/>
          <w:color w:val="auto"/>
          <w:sz w:val="24"/>
          <w:szCs w:val="24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i</w:t>
      </w:r>
      <w:r w:rsidRPr="00084073">
        <w:rPr>
          <w:rFonts w:ascii="Calibri" w:eastAsia="Calibri" w:hAnsi="Calibri" w:cs="Palatino Linotype"/>
          <w:b/>
          <w:bCs/>
          <w:iCs/>
          <w:color w:val="auto"/>
          <w:sz w:val="24"/>
          <w:szCs w:val="24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 nel Biglietto </w:t>
      </w:r>
      <w:r w:rsidR="00084073">
        <w:rPr>
          <w:rFonts w:ascii="Calibri" w:eastAsia="Calibri" w:hAnsi="Calibri" w:cs="Palatino Linotype"/>
          <w:b/>
          <w:bCs/>
          <w:iCs/>
          <w:color w:val="auto"/>
          <w:sz w:val="24"/>
          <w:szCs w:val="24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d’ingresso </w:t>
      </w:r>
      <w:r w:rsidRPr="00084073">
        <w:rPr>
          <w:rFonts w:ascii="Calibri" w:eastAsia="Calibri" w:hAnsi="Calibri" w:cs="Palatino Linotype"/>
          <w:b/>
          <w:bCs/>
          <w:iCs/>
          <w:color w:val="auto"/>
          <w:sz w:val="24"/>
          <w:szCs w:val="24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del Museo</w:t>
      </w:r>
    </w:p>
    <w:p w14:paraId="5B57AB37" w14:textId="2393683E" w:rsidR="00ED1C33" w:rsidRPr="005F1846" w:rsidRDefault="00ED1C33" w:rsidP="00ED1C3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2747"/>
        </w:tabs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</w:pPr>
      <w:r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Consigliata la</w:t>
      </w:r>
      <w:r w:rsidRPr="005F1846"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 prenotazion</w:t>
      </w:r>
      <w:r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e</w:t>
      </w:r>
      <w:r w:rsidRPr="005F1846"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: </w:t>
      </w:r>
      <w:hyperlink r:id="rId17" w:history="1">
        <w:r w:rsidRPr="00112F32">
          <w:rPr>
            <w:rStyle w:val="Collegamentoipertestuale"/>
            <w:rFonts w:ascii="Calibri" w:eastAsia="Calibri" w:hAnsi="Calibri" w:cs="Palatino Linotype"/>
            <w:bCs/>
            <w:iCs/>
            <w:sz w:val="24"/>
            <w:szCs w:val="22"/>
            <w:bdr w:val="none" w:sz="0" w:space="0" w:color="auto"/>
            <w:lang w:eastAsia="en-US"/>
            <w14:textOutline w14:w="0" w14:cap="rnd" w14:cmpd="sng" w14:algn="ctr">
              <w14:noFill/>
              <w14:prstDash w14:val="solid"/>
              <w14:bevel/>
            </w14:textOutline>
          </w:rPr>
          <w:t>prenotazioni@castellodirivoli.org</w:t>
        </w:r>
      </w:hyperlink>
      <w:r>
        <w:rPr>
          <w:rFonts w:ascii="Calibri" w:eastAsia="Calibri" w:hAnsi="Calibri" w:cs="Palatino Linotype"/>
          <w:bCs/>
          <w:iCs/>
          <w:color w:val="auto"/>
          <w:sz w:val="24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 </w:t>
      </w:r>
      <w:r w:rsidRPr="00380F62">
        <w:rPr>
          <w:rFonts w:ascii="Calibri" w:eastAsia="Calibri" w:hAnsi="Calibri"/>
          <w:color w:val="auto"/>
          <w:sz w:val="24"/>
          <w:szCs w:val="24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Tel. 011.9565213</w:t>
      </w:r>
    </w:p>
    <w:p w14:paraId="7895A02C" w14:textId="1E0DE54B" w:rsidR="00DB14F9" w:rsidRDefault="00DB14F9" w:rsidP="00A5027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2747"/>
        </w:tabs>
        <w:rPr>
          <w:rFonts w:ascii="Calibri" w:eastAsia="Calibri" w:hAnsi="Calibri" w:cs="Palatino Linotype"/>
          <w:b/>
          <w:bCs/>
          <w:iCs/>
          <w:color w:val="auto"/>
          <w:sz w:val="24"/>
          <w:szCs w:val="24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</w:pPr>
    </w:p>
    <w:p w14:paraId="09A6ABA8" w14:textId="475C2EBE" w:rsidR="00DB14F9" w:rsidRPr="00380F62" w:rsidRDefault="00DB14F9" w:rsidP="00A5027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alibri" w:eastAsia="Calibri" w:hAnsi="Calibri"/>
          <w:color w:val="auto"/>
          <w:sz w:val="24"/>
          <w:szCs w:val="24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</w:pPr>
      <w:hyperlink r:id="rId18" w:history="1">
        <w:r w:rsidRPr="00380F62">
          <w:rPr>
            <w:rFonts w:ascii="Calibri" w:eastAsia="Calibri" w:hAnsi="Calibri"/>
            <w:color w:val="0000FF"/>
            <w:sz w:val="24"/>
            <w:szCs w:val="24"/>
            <w:u w:val="single"/>
            <w:bdr w:val="none" w:sz="0" w:space="0" w:color="auto"/>
            <w:lang w:eastAsia="en-US"/>
            <w14:textOutline w14:w="0" w14:cap="rnd" w14:cmpd="sng" w14:algn="ctr">
              <w14:noFill/>
              <w14:prstDash w14:val="solid"/>
              <w14:bevel/>
            </w14:textOutline>
          </w:rPr>
          <w:t>www.castellodirivoli.org</w:t>
        </w:r>
      </w:hyperlink>
      <w:r w:rsidRPr="00380F62">
        <w:rPr>
          <w:rFonts w:ascii="Calibri" w:eastAsia="Calibri" w:hAnsi="Calibri"/>
          <w:color w:val="0000FF"/>
          <w:sz w:val="24"/>
          <w:szCs w:val="24"/>
          <w:u w:val="single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/educazione</w:t>
      </w:r>
      <w:r w:rsidRPr="00380F62">
        <w:rPr>
          <w:rFonts w:ascii="Calibri" w:eastAsia="Calibri" w:hAnsi="Calibri"/>
          <w:color w:val="auto"/>
          <w:sz w:val="24"/>
          <w:szCs w:val="24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 </w:t>
      </w:r>
    </w:p>
    <w:p w14:paraId="7AFF25AF" w14:textId="5A1410BD" w:rsidR="00DB14F9" w:rsidRPr="00DB14F9" w:rsidRDefault="00DB14F9" w:rsidP="00A5027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alibri" w:eastAsia="Calibri" w:hAnsi="Calibri"/>
          <w:color w:val="auto"/>
          <w:sz w:val="24"/>
          <w:szCs w:val="24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</w:pPr>
      <w:r w:rsidRPr="00DB14F9">
        <w:rPr>
          <w:rFonts w:ascii="Calibri" w:eastAsia="Calibri" w:hAnsi="Calibri"/>
          <w:color w:val="auto"/>
          <w:sz w:val="24"/>
          <w:szCs w:val="24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Facebook Dipartimento Educazione Castello di Rivoli </w:t>
      </w:r>
      <w:proofErr w:type="spellStart"/>
      <w:r w:rsidRPr="00DB14F9">
        <w:rPr>
          <w:rFonts w:ascii="Calibri" w:eastAsia="Calibri" w:hAnsi="Calibri"/>
          <w:color w:val="auto"/>
          <w:sz w:val="24"/>
          <w:szCs w:val="24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>instagram</w:t>
      </w:r>
      <w:proofErr w:type="spellEnd"/>
      <w:r w:rsidRPr="00DB14F9">
        <w:rPr>
          <w:rFonts w:ascii="Calibri" w:eastAsia="Calibri" w:hAnsi="Calibri"/>
          <w:color w:val="auto"/>
          <w:sz w:val="24"/>
          <w:szCs w:val="24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 @artenautecastellorivoli</w:t>
      </w:r>
    </w:p>
    <w:p w14:paraId="268B626C" w14:textId="4C4B997B" w:rsidR="00DB14F9" w:rsidRDefault="00DB14F9" w:rsidP="00A5027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alibri" w:eastAsia="Calibri" w:hAnsi="Calibri"/>
          <w:b/>
          <w:color w:val="auto"/>
          <w:sz w:val="24"/>
          <w:szCs w:val="24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</w:pPr>
    </w:p>
    <w:sectPr w:rsidR="00DB14F9" w:rsidSect="00A50274">
      <w:type w:val="continuous"/>
      <w:pgSz w:w="11900" w:h="16840"/>
      <w:pgMar w:top="1560" w:right="985" w:bottom="284" w:left="709" w:header="284" w:footer="284" w:gutter="0"/>
      <w:cols w:space="7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00B885" w14:textId="77777777" w:rsidR="003B24B8" w:rsidRDefault="003B24B8">
      <w:r>
        <w:separator/>
      </w:r>
    </w:p>
  </w:endnote>
  <w:endnote w:type="continuationSeparator" w:id="0">
    <w:p w14:paraId="0C7322F5" w14:textId="77777777" w:rsidR="003B24B8" w:rsidRDefault="003B24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BC4A86" w14:textId="77777777" w:rsidR="008800D2" w:rsidRDefault="008800D2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39C316" w14:textId="77777777" w:rsidR="00C9055D" w:rsidRDefault="00C9055D" w:rsidP="00C9055D">
    <w:pPr>
      <w:pStyle w:val="Pidipagina"/>
      <w:tabs>
        <w:tab w:val="left" w:pos="1560"/>
        <w:tab w:val="left" w:pos="3402"/>
        <w:tab w:val="left" w:pos="6379"/>
        <w:tab w:val="left" w:pos="8931"/>
      </w:tabs>
      <w:ind w:left="-284"/>
      <w:jc w:val="center"/>
      <w:rPr>
        <w:rStyle w:val="NessunoA"/>
        <w:sz w:val="22"/>
        <w:szCs w:val="22"/>
      </w:rPr>
    </w:pPr>
    <w:r>
      <w:rPr>
        <w:noProof/>
      </w:rPr>
      <w:drawing>
        <wp:inline distT="0" distB="0" distL="0" distR="0" wp14:anchorId="5F08BB38" wp14:editId="6D0337E5">
          <wp:extent cx="5407443" cy="687668"/>
          <wp:effectExtent l="0" t="0" r="0" b="0"/>
          <wp:docPr id="13" name="Immagin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6112" r="22537"/>
                  <a:stretch/>
                </pic:blipFill>
                <pic:spPr bwMode="auto">
                  <a:xfrm>
                    <a:off x="0" y="0"/>
                    <a:ext cx="5414756" cy="68859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7AFDDAF6" w14:textId="77777777" w:rsidR="00C9055D" w:rsidRPr="00A22D76" w:rsidRDefault="00C9055D" w:rsidP="00C9055D">
    <w:pPr>
      <w:pStyle w:val="Pidipagina"/>
      <w:tabs>
        <w:tab w:val="clear" w:pos="4819"/>
        <w:tab w:val="clear" w:pos="9638"/>
      </w:tabs>
      <w:jc w:val="center"/>
      <w:rPr>
        <w:sz w:val="18"/>
        <w:szCs w:val="18"/>
      </w:rPr>
    </w:pPr>
    <w:r w:rsidRPr="00A22D76">
      <w:rPr>
        <w:sz w:val="18"/>
        <w:szCs w:val="18"/>
      </w:rPr>
      <w:t xml:space="preserve">Regione </w:t>
    </w:r>
    <w:proofErr w:type="gramStart"/>
    <w:r w:rsidRPr="00A22D76">
      <w:rPr>
        <w:sz w:val="18"/>
        <w:szCs w:val="18"/>
      </w:rPr>
      <w:t xml:space="preserve">Piemonte </w:t>
    </w:r>
    <w:r>
      <w:rPr>
        <w:sz w:val="18"/>
        <w:szCs w:val="18"/>
      </w:rPr>
      <w:t xml:space="preserve"> </w:t>
    </w:r>
    <w:r w:rsidRPr="00A22D76">
      <w:rPr>
        <w:sz w:val="18"/>
        <w:szCs w:val="18"/>
      </w:rPr>
      <w:t>|</w:t>
    </w:r>
    <w:proofErr w:type="gramEnd"/>
    <w:r>
      <w:rPr>
        <w:sz w:val="18"/>
        <w:szCs w:val="18"/>
      </w:rPr>
      <w:t xml:space="preserve"> </w:t>
    </w:r>
    <w:r w:rsidRPr="00A22D76">
      <w:rPr>
        <w:sz w:val="18"/>
        <w:szCs w:val="18"/>
      </w:rPr>
      <w:t xml:space="preserve"> Città di Torino</w:t>
    </w:r>
    <w:r>
      <w:rPr>
        <w:sz w:val="18"/>
        <w:szCs w:val="18"/>
      </w:rPr>
      <w:t xml:space="preserve"> </w:t>
    </w:r>
    <w:r w:rsidRPr="00A22D76">
      <w:rPr>
        <w:sz w:val="18"/>
        <w:szCs w:val="18"/>
      </w:rPr>
      <w:t xml:space="preserve"> |</w:t>
    </w:r>
    <w:r>
      <w:rPr>
        <w:sz w:val="18"/>
        <w:szCs w:val="18"/>
      </w:rPr>
      <w:t xml:space="preserve"> </w:t>
    </w:r>
    <w:r w:rsidRPr="00A22D76">
      <w:rPr>
        <w:sz w:val="18"/>
        <w:szCs w:val="18"/>
      </w:rPr>
      <w:t xml:space="preserve"> Città di Rivoli </w:t>
    </w:r>
    <w:r>
      <w:rPr>
        <w:sz w:val="18"/>
        <w:szCs w:val="18"/>
      </w:rPr>
      <w:t xml:space="preserve"> </w:t>
    </w:r>
    <w:r w:rsidRPr="00A22D76">
      <w:rPr>
        <w:sz w:val="18"/>
        <w:szCs w:val="18"/>
      </w:rPr>
      <w:t>|</w:t>
    </w:r>
    <w:r>
      <w:rPr>
        <w:sz w:val="18"/>
        <w:szCs w:val="18"/>
      </w:rPr>
      <w:t xml:space="preserve"> </w:t>
    </w:r>
    <w:r w:rsidRPr="00A22D76">
      <w:rPr>
        <w:sz w:val="18"/>
        <w:szCs w:val="18"/>
      </w:rPr>
      <w:t xml:space="preserve"> Fondazione CRT</w:t>
    </w:r>
  </w:p>
  <w:p w14:paraId="77C60381" w14:textId="77777777" w:rsidR="00986DF0" w:rsidRPr="00C9055D" w:rsidRDefault="00986DF0" w:rsidP="00C9055D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4271C9" w14:textId="77777777" w:rsidR="008800D2" w:rsidRDefault="008800D2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17D4A7" w14:textId="77777777" w:rsidR="003B24B8" w:rsidRDefault="003B24B8">
      <w:r>
        <w:separator/>
      </w:r>
    </w:p>
  </w:footnote>
  <w:footnote w:type="continuationSeparator" w:id="0">
    <w:p w14:paraId="739852AB" w14:textId="77777777" w:rsidR="003B24B8" w:rsidRDefault="003B24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4DC75D" w14:textId="77777777" w:rsidR="008800D2" w:rsidRDefault="008800D2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8EB7CC" w14:textId="77777777" w:rsidR="00986DF0" w:rsidRDefault="009E0108">
    <w:pPr>
      <w:pStyle w:val="Intestazioneepidipagina"/>
    </w:pPr>
    <w:r>
      <w:rPr>
        <w:noProof/>
      </w:rPr>
      <mc:AlternateContent>
        <mc:Choice Requires="wps">
          <w:drawing>
            <wp:anchor distT="152400" distB="152400" distL="152400" distR="152400" simplePos="0" relativeHeight="251658240" behindDoc="1" locked="0" layoutInCell="1" allowOverlap="1" wp14:anchorId="7535B339" wp14:editId="28299A14">
              <wp:simplePos x="0" y="0"/>
              <wp:positionH relativeFrom="page">
                <wp:align>left</wp:align>
              </wp:positionH>
              <wp:positionV relativeFrom="page">
                <wp:align>top</wp:align>
              </wp:positionV>
              <wp:extent cx="7556500" cy="10688400"/>
              <wp:effectExtent l="0" t="0" r="6350" b="0"/>
              <wp:wrapNone/>
              <wp:docPr id="1073741825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6500" cy="10688400"/>
                      </a:xfrm>
                      <a:prstGeom prst="roundRect">
                        <a:avLst>
                          <a:gd name="adj" fmla="val 0"/>
                        </a:avLst>
                      </a:prstGeom>
                      <a:solidFill>
                        <a:srgbClr val="FFFFF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oundrect w14:anchorId="20D38407" id="officeArt object" o:spid="_x0000_s1026" style="position:absolute;margin-left:0;margin-top:0;width:595pt;height:841.6pt;z-index:-251658240;visibility:visible;mso-wrap-style:square;mso-wrap-distance-left:12pt;mso-wrap-distance-top:12pt;mso-wrap-distance-right:12pt;mso-wrap-distance-bottom:12pt;mso-position-horizontal:left;mso-position-horizontal-relative:page;mso-position-vertical:top;mso-position-vertical-relative:page;v-text-anchor:top" arcsize="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" stroked="f" strokeweight="1pt">
              <v:stroke miterlimit="4" joinstyle="miter"/>
              <w10:wrap anchorx="page" anchory="page"/>
            </v:round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80B7ED" w14:textId="77777777" w:rsidR="008800D2" w:rsidRDefault="008800D2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FF2A00"/>
    <w:multiLevelType w:val="singleLevel"/>
    <w:tmpl w:val="0410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num w:numId="1" w16cid:durableId="496211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9"/>
  <w:autoHyphenation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1FC1"/>
    <w:rsid w:val="00047FEA"/>
    <w:rsid w:val="00061CF0"/>
    <w:rsid w:val="0008052F"/>
    <w:rsid w:val="00084073"/>
    <w:rsid w:val="00092356"/>
    <w:rsid w:val="000A0A15"/>
    <w:rsid w:val="000A1221"/>
    <w:rsid w:val="000D14F6"/>
    <w:rsid w:val="000E33D7"/>
    <w:rsid w:val="000E6099"/>
    <w:rsid w:val="00111239"/>
    <w:rsid w:val="001445EC"/>
    <w:rsid w:val="001460FC"/>
    <w:rsid w:val="0016322C"/>
    <w:rsid w:val="001803A5"/>
    <w:rsid w:val="0018425F"/>
    <w:rsid w:val="001A518B"/>
    <w:rsid w:val="001B0C0B"/>
    <w:rsid w:val="001D5550"/>
    <w:rsid w:val="001E1600"/>
    <w:rsid w:val="0022749F"/>
    <w:rsid w:val="00240AD1"/>
    <w:rsid w:val="00240E31"/>
    <w:rsid w:val="002553E6"/>
    <w:rsid w:val="002A6FF2"/>
    <w:rsid w:val="002D1F38"/>
    <w:rsid w:val="002E2E73"/>
    <w:rsid w:val="0030503B"/>
    <w:rsid w:val="00305EE5"/>
    <w:rsid w:val="003330CD"/>
    <w:rsid w:val="00345EF9"/>
    <w:rsid w:val="00363251"/>
    <w:rsid w:val="00380F62"/>
    <w:rsid w:val="00393AC3"/>
    <w:rsid w:val="003B24B8"/>
    <w:rsid w:val="003B327A"/>
    <w:rsid w:val="00404D2F"/>
    <w:rsid w:val="0041091E"/>
    <w:rsid w:val="00420DAF"/>
    <w:rsid w:val="00442A95"/>
    <w:rsid w:val="00460EAA"/>
    <w:rsid w:val="004669D4"/>
    <w:rsid w:val="004A0D25"/>
    <w:rsid w:val="004A1027"/>
    <w:rsid w:val="004B3464"/>
    <w:rsid w:val="004C5510"/>
    <w:rsid w:val="004F25A7"/>
    <w:rsid w:val="004F60E9"/>
    <w:rsid w:val="00514B6A"/>
    <w:rsid w:val="005246C5"/>
    <w:rsid w:val="0055533C"/>
    <w:rsid w:val="00555AC8"/>
    <w:rsid w:val="00555F0C"/>
    <w:rsid w:val="00580283"/>
    <w:rsid w:val="00590706"/>
    <w:rsid w:val="005A681F"/>
    <w:rsid w:val="005B3923"/>
    <w:rsid w:val="005F1846"/>
    <w:rsid w:val="00614E3E"/>
    <w:rsid w:val="00622323"/>
    <w:rsid w:val="006340F1"/>
    <w:rsid w:val="00645E79"/>
    <w:rsid w:val="00687F2F"/>
    <w:rsid w:val="006B0510"/>
    <w:rsid w:val="006D7B8B"/>
    <w:rsid w:val="006E19E7"/>
    <w:rsid w:val="00751735"/>
    <w:rsid w:val="00752012"/>
    <w:rsid w:val="00754EC3"/>
    <w:rsid w:val="007672A2"/>
    <w:rsid w:val="00780DF9"/>
    <w:rsid w:val="007C552F"/>
    <w:rsid w:val="00836C50"/>
    <w:rsid w:val="0087381A"/>
    <w:rsid w:val="00873F09"/>
    <w:rsid w:val="008800D2"/>
    <w:rsid w:val="008869ED"/>
    <w:rsid w:val="008B39AA"/>
    <w:rsid w:val="008C2DB1"/>
    <w:rsid w:val="00905DC0"/>
    <w:rsid w:val="00910D65"/>
    <w:rsid w:val="00942407"/>
    <w:rsid w:val="00942D68"/>
    <w:rsid w:val="00976704"/>
    <w:rsid w:val="00986DF0"/>
    <w:rsid w:val="009A1412"/>
    <w:rsid w:val="009A1FC1"/>
    <w:rsid w:val="009B794E"/>
    <w:rsid w:val="009E0108"/>
    <w:rsid w:val="00A22659"/>
    <w:rsid w:val="00A22D76"/>
    <w:rsid w:val="00A37B07"/>
    <w:rsid w:val="00A466DB"/>
    <w:rsid w:val="00A50274"/>
    <w:rsid w:val="00A52AA1"/>
    <w:rsid w:val="00A67D4B"/>
    <w:rsid w:val="00A83E7B"/>
    <w:rsid w:val="00A86F55"/>
    <w:rsid w:val="00AB7729"/>
    <w:rsid w:val="00AC1F38"/>
    <w:rsid w:val="00AF2AC2"/>
    <w:rsid w:val="00B07AC0"/>
    <w:rsid w:val="00B179E3"/>
    <w:rsid w:val="00B316DD"/>
    <w:rsid w:val="00B33DC1"/>
    <w:rsid w:val="00B37959"/>
    <w:rsid w:val="00B45A55"/>
    <w:rsid w:val="00B5743D"/>
    <w:rsid w:val="00B91409"/>
    <w:rsid w:val="00B95B05"/>
    <w:rsid w:val="00BB6F74"/>
    <w:rsid w:val="00BD56B3"/>
    <w:rsid w:val="00BE0AA5"/>
    <w:rsid w:val="00BE5162"/>
    <w:rsid w:val="00C15E28"/>
    <w:rsid w:val="00C47C13"/>
    <w:rsid w:val="00C6264F"/>
    <w:rsid w:val="00C9055D"/>
    <w:rsid w:val="00CA5073"/>
    <w:rsid w:val="00CC6FCD"/>
    <w:rsid w:val="00CE4A4C"/>
    <w:rsid w:val="00CF559C"/>
    <w:rsid w:val="00D10D04"/>
    <w:rsid w:val="00D56830"/>
    <w:rsid w:val="00D76448"/>
    <w:rsid w:val="00D769A5"/>
    <w:rsid w:val="00D9116B"/>
    <w:rsid w:val="00DB14F9"/>
    <w:rsid w:val="00DC05A4"/>
    <w:rsid w:val="00DE7C03"/>
    <w:rsid w:val="00DF4214"/>
    <w:rsid w:val="00E2063B"/>
    <w:rsid w:val="00E22061"/>
    <w:rsid w:val="00E3337C"/>
    <w:rsid w:val="00E35456"/>
    <w:rsid w:val="00E47AF0"/>
    <w:rsid w:val="00E65DA8"/>
    <w:rsid w:val="00E74B3A"/>
    <w:rsid w:val="00E76EA1"/>
    <w:rsid w:val="00EB28B3"/>
    <w:rsid w:val="00EB7F69"/>
    <w:rsid w:val="00EC7494"/>
    <w:rsid w:val="00ED1C33"/>
    <w:rsid w:val="00F2055D"/>
    <w:rsid w:val="00F300C9"/>
    <w:rsid w:val="00FA43CB"/>
    <w:rsid w:val="00FE0E04"/>
    <w:rsid w:val="00FE471B"/>
    <w:rsid w:val="00FF7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014E038"/>
  <w15:docId w15:val="{1029482E-11A9-4CA0-8443-779656050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eastAsia="Times New Roman"/>
      <w:color w:val="000000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1">
    <w:name w:val="Table Normal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styleId="Pidipagina">
    <w:name w:val="footer"/>
    <w:link w:val="PidipaginaCarattere"/>
    <w:pPr>
      <w:tabs>
        <w:tab w:val="center" w:pos="4819"/>
        <w:tab w:val="right" w:pos="9638"/>
      </w:tabs>
    </w:pPr>
    <w:rPr>
      <w:rFonts w:cs="Arial Unicode MS"/>
      <w:color w:val="000000"/>
      <w:u w:color="000000"/>
    </w:rPr>
  </w:style>
  <w:style w:type="character" w:customStyle="1" w:styleId="NessunoA">
    <w:name w:val="Nessuno A"/>
  </w:style>
  <w:style w:type="character" w:customStyle="1" w:styleId="Nessuno">
    <w:name w:val="Nessuno"/>
  </w:style>
  <w:style w:type="character" w:customStyle="1" w:styleId="Hyperlink0">
    <w:name w:val="Hyperlink.0"/>
    <w:basedOn w:val="Nessuno"/>
    <w:rPr>
      <w:outline w:val="0"/>
      <w:color w:val="0000FF"/>
      <w:sz w:val="18"/>
      <w:szCs w:val="18"/>
      <w:u w:val="single" w:color="0000FF"/>
    </w:rPr>
  </w:style>
  <w:style w:type="paragraph" w:styleId="Intestazione">
    <w:name w:val="header"/>
    <w:basedOn w:val="Normale"/>
    <w:link w:val="IntestazioneCarattere"/>
    <w:uiPriority w:val="99"/>
    <w:unhideWhenUsed/>
    <w:rsid w:val="0011123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11239"/>
    <w:rPr>
      <w:rFonts w:eastAsia="Times New Roman"/>
      <w:color w:val="000000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PidipaginaCarattere">
    <w:name w:val="Piè di pagina Carattere"/>
    <w:basedOn w:val="Carpredefinitoparagrafo"/>
    <w:link w:val="Pidipagina"/>
    <w:rsid w:val="00C9055D"/>
    <w:rPr>
      <w:rFonts w:cs="Arial Unicode MS"/>
      <w:color w:val="000000"/>
      <w:u w:color="000000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DB14F9"/>
    <w:rPr>
      <w:color w:val="605E5C"/>
      <w:shd w:val="clear" w:color="auto" w:fill="E1DFDD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47C13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47C13"/>
    <w:rPr>
      <w:rFonts w:ascii="Segoe UI" w:eastAsia="Times New Roman" w:hAnsi="Segoe UI" w:cs="Segoe UI"/>
      <w:color w:val="000000"/>
      <w:sz w:val="18"/>
      <w:szCs w:val="18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styleId="NormaleWeb">
    <w:name w:val="Normal (Web)"/>
    <w:basedOn w:val="Normale"/>
    <w:uiPriority w:val="99"/>
    <w:semiHidden/>
    <w:unhideWhenUsed/>
    <w:rsid w:val="00B95B0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color w:val="auto"/>
      <w:sz w:val="24"/>
      <w:szCs w:val="24"/>
      <w:bdr w:val="none" w:sz="0" w:space="0" w:color="auto"/>
      <w14:textOutline w14:w="0" w14:cap="rnd" w14:cmpd="sng" w14:algn="ctr">
        <w14:noFill/>
        <w14:prstDash w14:val="solid"/>
        <w14:bevel/>
      </w14:textOutline>
    </w:rPr>
  </w:style>
  <w:style w:type="character" w:styleId="Menzionenonrisolta">
    <w:name w:val="Unresolved Mention"/>
    <w:basedOn w:val="Carpredefinitoparagrafo"/>
    <w:uiPriority w:val="99"/>
    <w:semiHidden/>
    <w:unhideWhenUsed/>
    <w:rsid w:val="005F184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037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2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75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18" Type="http://schemas.openxmlformats.org/officeDocument/2006/relationships/hyperlink" Target="http://www.castellodirivoli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hyperlink" Target="mailto:prenotazioni@castellodirivoli.org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3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castellodirivoli.org" TargetMode="Externa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.verbena\AppData\Local\Microsoft\Windows\INetCache\Content.Outlook\825CK3J1\NEW%20CdR.dot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D23E1A-D4F7-4B7D-AA81-1C264BD8D2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NEW CdR.dotx</Template>
  <TotalTime>0</TotalTime>
  <Pages>2</Pages>
  <Words>473</Words>
  <Characters>2700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Brunella Manzardo</dc:creator>
  <cp:lastModifiedBy>Federica Gazzano</cp:lastModifiedBy>
  <cp:revision>2</cp:revision>
  <cp:lastPrinted>2025-06-20T12:41:00Z</cp:lastPrinted>
  <dcterms:created xsi:type="dcterms:W3CDTF">2026-06-14T12:27:00Z</dcterms:created>
  <dcterms:modified xsi:type="dcterms:W3CDTF">2026-06-14T12:27:00Z</dcterms:modified>
</cp:coreProperties>
</file>